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D7615" w14:textId="1F18E578" w:rsidR="000D6651" w:rsidRDefault="0097023B">
      <w:pPr>
        <w:rPr>
          <w:rFonts w:ascii="Arial" w:hAnsi="Arial"/>
          <w:b/>
          <w:sz w:val="18"/>
        </w:rPr>
      </w:pPr>
      <w:r>
        <w:rPr>
          <w:rFonts w:ascii="Arial" w:hAnsi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D2F502" wp14:editId="05AED473">
                <wp:simplePos x="0" y="0"/>
                <wp:positionH relativeFrom="column">
                  <wp:posOffset>1911350</wp:posOffset>
                </wp:positionH>
                <wp:positionV relativeFrom="paragraph">
                  <wp:posOffset>-583565</wp:posOffset>
                </wp:positionV>
                <wp:extent cx="4457700" cy="91630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916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dash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F7EE8C" w14:textId="77777777" w:rsidR="000D6651" w:rsidRDefault="000D6651">
                            <w:pPr>
                              <w:pStyle w:val="berschrift8"/>
                              <w:spacing w:line="336" w:lineRule="auto"/>
                              <w:rPr>
                                <w:b/>
                                <w:i w:val="0"/>
                                <w:iCs/>
                              </w:rPr>
                            </w:pPr>
                            <w:r>
                              <w:rPr>
                                <w:b/>
                                <w:i w:val="0"/>
                                <w:iCs/>
                              </w:rPr>
                              <w:t>Pat.-Name:</w:t>
                            </w:r>
                            <w:r>
                              <w:rPr>
                                <w:b/>
                                <w:i w:val="0"/>
                                <w:iCs/>
                              </w:rPr>
                              <w:tab/>
                              <w:t>__________________</w:t>
                            </w:r>
                            <w:r>
                              <w:rPr>
                                <w:b/>
                                <w:i w:val="0"/>
                                <w:iCs/>
                              </w:rPr>
                              <w:tab/>
                              <w:t>Wesentliche Diagnosen /</w:t>
                            </w:r>
                          </w:p>
                          <w:p w14:paraId="42872B3B" w14:textId="77777777" w:rsidR="000D6651" w:rsidRDefault="000D6651">
                            <w:pPr>
                              <w:spacing w:line="336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t>Geb.-Dat.</w:t>
                            </w:r>
                            <w:r>
                              <w:tab/>
                              <w:t>__________________</w:t>
                            </w:r>
                            <w: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Grunderkrankungen:</w:t>
                            </w:r>
                          </w:p>
                          <w:p w14:paraId="56923D04" w14:textId="77777777" w:rsidR="000D6651" w:rsidRDefault="000D6651">
                            <w:pPr>
                              <w:spacing w:line="336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__________________________</w:t>
                            </w:r>
                          </w:p>
                          <w:p w14:paraId="433BABCD" w14:textId="77777777" w:rsidR="000D6651" w:rsidRDefault="000D6651">
                            <w:pPr>
                              <w:spacing w:line="336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2F502" id="Rectangle 4" o:spid="_x0000_s1026" style="position:absolute;margin-left:150.5pt;margin-top:-45.95pt;width:351pt;height:72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" stroked="f">
                <v:stroke dashstyle="dashDot"/>
                <v:textbox>
                  <w:txbxContent>
                    <w:p w14:paraId="00F7EE8C" w14:textId="77777777" w:rsidR="000D6651" w:rsidRDefault="000D6651">
                      <w:pPr>
                        <w:pStyle w:val="berschrift8"/>
                        <w:spacing w:line="336" w:lineRule="auto"/>
                        <w:rPr>
                          <w:b/>
                          <w:i w:val="0"/>
                          <w:iCs/>
                        </w:rPr>
                      </w:pPr>
                      <w:r>
                        <w:rPr>
                          <w:b/>
                          <w:i w:val="0"/>
                          <w:iCs/>
                        </w:rPr>
                        <w:t>Pat.-Name:</w:t>
                      </w:r>
                      <w:r>
                        <w:rPr>
                          <w:b/>
                          <w:i w:val="0"/>
                          <w:iCs/>
                        </w:rPr>
                        <w:tab/>
                        <w:t>__________________</w:t>
                      </w:r>
                      <w:r>
                        <w:rPr>
                          <w:b/>
                          <w:i w:val="0"/>
                          <w:iCs/>
                        </w:rPr>
                        <w:tab/>
                        <w:t>Wesentliche Diagnosen /</w:t>
                      </w:r>
                    </w:p>
                    <w:p w14:paraId="42872B3B" w14:textId="77777777" w:rsidR="000D6651" w:rsidRDefault="000D6651">
                      <w:pPr>
                        <w:spacing w:line="336" w:lineRule="auto"/>
                        <w:rPr>
                          <w:b/>
                          <w:bCs/>
                        </w:rPr>
                      </w:pPr>
                      <w:r>
                        <w:t>Geb.-Dat.</w:t>
                      </w:r>
                      <w:r>
                        <w:tab/>
                        <w:t>__________________</w:t>
                      </w:r>
                      <w:r>
                        <w:tab/>
                      </w:r>
                      <w:r>
                        <w:rPr>
                          <w:b/>
                          <w:bCs/>
                        </w:rPr>
                        <w:t>Grunderkrankungen:</w:t>
                      </w:r>
                    </w:p>
                    <w:p w14:paraId="56923D04" w14:textId="77777777" w:rsidR="000D6651" w:rsidRDefault="000D6651">
                      <w:pPr>
                        <w:spacing w:line="336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bookmarkStart w:id="1" w:name="_GoBack"/>
                      <w:bookmarkEnd w:id="1"/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  <w:t>__________________________</w:t>
                      </w:r>
                    </w:p>
                    <w:p w14:paraId="433BABCD" w14:textId="77777777" w:rsidR="000D6651" w:rsidRDefault="000D6651">
                      <w:pPr>
                        <w:spacing w:line="336" w:lineRule="auto"/>
                      </w:pP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  <w:t>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A0E022E" wp14:editId="58128E18">
                <wp:simplePos x="0" y="0"/>
                <wp:positionH relativeFrom="column">
                  <wp:posOffset>-31750</wp:posOffset>
                </wp:positionH>
                <wp:positionV relativeFrom="paragraph">
                  <wp:posOffset>-583565</wp:posOffset>
                </wp:positionV>
                <wp:extent cx="1828800" cy="800100"/>
                <wp:effectExtent l="0" t="0" r="0" b="0"/>
                <wp:wrapNone/>
                <wp:docPr id="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001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A4220" w14:textId="77777777" w:rsidR="000D6651" w:rsidRDefault="000D6651">
                            <w:pPr>
                              <w:pStyle w:val="berschrift9"/>
                              <w:rPr>
                                <w:bCs/>
                                <w:lang w:val="en-GB"/>
                              </w:rPr>
                            </w:pPr>
                            <w:r>
                              <w:rPr>
                                <w:bCs/>
                                <w:lang w:val="en-GB"/>
                              </w:rPr>
                              <w:t>Per Fax an</w:t>
                            </w:r>
                          </w:p>
                          <w:p w14:paraId="38F7BB0A" w14:textId="2FD76EE0" w:rsidR="000D6651" w:rsidRDefault="0097023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7E8EDF" wp14:editId="6B62294D">
                                  <wp:extent cx="891540" cy="266700"/>
                                  <wp:effectExtent l="0" t="0" r="0" b="0"/>
                                  <wp:docPr id="1" name="Bild 1" descr="HolsingVit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olsingVit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154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D6651">
                              <w:t xml:space="preserve"> </w:t>
                            </w:r>
                            <w:r w:rsidR="000D6651">
                              <w:rPr>
                                <w:sz w:val="16"/>
                              </w:rPr>
                              <w:t>- Pflegedienst -</w:t>
                            </w:r>
                            <w:r w:rsidR="000D6651">
                              <w:t xml:space="preserve"> </w:t>
                            </w:r>
                          </w:p>
                          <w:p w14:paraId="12CF3A50" w14:textId="77777777" w:rsidR="000D6651" w:rsidRDefault="000D6651"/>
                          <w:p w14:paraId="32FCD413" w14:textId="3B411148" w:rsidR="000D6651" w:rsidRDefault="000D6651">
                            <w:pPr>
                              <w:pStyle w:val="berschrift9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Fax-Nr.: 05741 / 275 – </w:t>
                            </w:r>
                            <w:r w:rsidR="00891A73">
                              <w:rPr>
                                <w:bCs/>
                              </w:rPr>
                              <w:t>666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0E022E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7" type="#_x0000_t202" style="position:absolute;margin-left:-2.5pt;margin-top:-45.95pt;width:2in;height:6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" fillcolor="#ff9">
                <v:textbox>
                  <w:txbxContent>
                    <w:p w14:paraId="5FEA4220" w14:textId="77777777" w:rsidR="000D6651" w:rsidRDefault="000D6651">
                      <w:pPr>
                        <w:pStyle w:val="berschrift9"/>
                        <w:rPr>
                          <w:bCs/>
                          <w:lang w:val="en-GB"/>
                        </w:rPr>
                      </w:pPr>
                      <w:r>
                        <w:rPr>
                          <w:bCs/>
                          <w:lang w:val="en-GB"/>
                        </w:rPr>
                        <w:t>Per Fax an</w:t>
                      </w:r>
                    </w:p>
                    <w:p w14:paraId="38F7BB0A" w14:textId="2FD76EE0" w:rsidR="000D6651" w:rsidRDefault="0097023B">
                      <w:r>
                        <w:rPr>
                          <w:noProof/>
                        </w:rPr>
                        <w:drawing>
                          <wp:inline distT="0" distB="0" distL="0" distR="0" wp14:anchorId="217E8EDF" wp14:editId="6B62294D">
                            <wp:extent cx="891540" cy="266700"/>
                            <wp:effectExtent l="0" t="0" r="0" b="0"/>
                            <wp:docPr id="1" name="Bild 1" descr="HolsingVit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olsingVit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154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D6651">
                        <w:t xml:space="preserve"> </w:t>
                      </w:r>
                      <w:r w:rsidR="000D6651">
                        <w:rPr>
                          <w:sz w:val="16"/>
                        </w:rPr>
                        <w:t>- Pflegedienst -</w:t>
                      </w:r>
                      <w:r w:rsidR="000D6651">
                        <w:t xml:space="preserve"> </w:t>
                      </w:r>
                    </w:p>
                    <w:p w14:paraId="12CF3A50" w14:textId="77777777" w:rsidR="000D6651" w:rsidRDefault="000D6651"/>
                    <w:p w14:paraId="32FCD413" w14:textId="3B411148" w:rsidR="000D6651" w:rsidRDefault="000D6651">
                      <w:pPr>
                        <w:pStyle w:val="berschrift9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 xml:space="preserve">Fax-Nr.: 05741 / 275 – </w:t>
                      </w:r>
                      <w:r w:rsidR="00891A73">
                        <w:rPr>
                          <w:bCs/>
                        </w:rPr>
                        <w:t>666</w:t>
                      </w:r>
                      <w:r>
                        <w:rPr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037DEBE" w14:textId="77777777" w:rsidR="000D6651" w:rsidRDefault="000D6651">
      <w:pPr>
        <w:rPr>
          <w:rFonts w:ascii="Arial" w:hAnsi="Arial"/>
          <w:i/>
          <w:sz w:val="24"/>
        </w:rPr>
      </w:pPr>
    </w:p>
    <w:p w14:paraId="6A68F411" w14:textId="77777777" w:rsidR="000D6651" w:rsidRDefault="000D6651">
      <w:pPr>
        <w:rPr>
          <w:rFonts w:ascii="Arial" w:hAnsi="Arial"/>
          <w:b/>
          <w:bCs/>
          <w:sz w:val="18"/>
        </w:rPr>
      </w:pPr>
      <w:r>
        <w:rPr>
          <w:rFonts w:ascii="Arial" w:hAnsi="Arial"/>
          <w:i/>
          <w:sz w:val="24"/>
        </w:rPr>
        <w:t xml:space="preserve">                                                 </w:t>
      </w:r>
      <w:r>
        <w:rPr>
          <w:rFonts w:ascii="Arial" w:hAnsi="Arial"/>
          <w:b/>
          <w:bCs/>
          <w:i/>
          <w:sz w:val="24"/>
        </w:rPr>
        <w:t>Pflegeüberleitungsbogen</w:t>
      </w:r>
    </w:p>
    <w:p w14:paraId="5768103C" w14:textId="77777777" w:rsidR="000D6651" w:rsidRDefault="000D6651">
      <w:pPr>
        <w:rPr>
          <w:rFonts w:ascii="Arial" w:hAnsi="Arial"/>
          <w:b/>
          <w:sz w:val="18"/>
        </w:rPr>
      </w:pPr>
    </w:p>
    <w:p w14:paraId="4E43A264" w14:textId="77777777" w:rsidR="000D6651" w:rsidRDefault="000D6651">
      <w:pPr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>Voraussichtliche Entlassung / Überleitung am: _________________</w:t>
      </w:r>
    </w:p>
    <w:p w14:paraId="13B9B2F1" w14:textId="77777777" w:rsidR="000D6651" w:rsidRDefault="000D6651">
      <w:pPr>
        <w:pStyle w:val="berschrift2"/>
        <w:rPr>
          <w:rFonts w:ascii="Arial" w:hAnsi="Arial"/>
          <w:b w:val="0"/>
          <w:sz w:val="6"/>
        </w:rPr>
      </w:pPr>
    </w:p>
    <w:p w14:paraId="56128E82" w14:textId="77777777" w:rsidR="000D6651" w:rsidRDefault="000D6651">
      <w:pPr>
        <w:rPr>
          <w:sz w:val="1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70"/>
        <w:gridCol w:w="1162"/>
        <w:gridCol w:w="1134"/>
        <w:gridCol w:w="1134"/>
        <w:gridCol w:w="1134"/>
        <w:gridCol w:w="3275"/>
      </w:tblGrid>
      <w:tr w:rsidR="000D6651" w14:paraId="7BE7DBF0" w14:textId="77777777">
        <w:trPr>
          <w:cantSplit/>
          <w:trHeight w:val="322"/>
        </w:trPr>
        <w:tc>
          <w:tcPr>
            <w:tcW w:w="101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0F1EB98" w14:textId="77777777" w:rsidR="000D6651" w:rsidRDefault="000D6651">
            <w:pPr>
              <w:pStyle w:val="berschrift7"/>
              <w:rPr>
                <w:sz w:val="18"/>
              </w:rPr>
            </w:pPr>
            <w:r>
              <w:t>I. Körperpflege</w:t>
            </w:r>
          </w:p>
        </w:tc>
      </w:tr>
      <w:tr w:rsidR="000D6651" w14:paraId="1250AB2E" w14:textId="77777777">
        <w:trPr>
          <w:trHeight w:val="262"/>
        </w:trPr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D8F76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54C5B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ohne Hilfe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EF22A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braucht</w:t>
            </w:r>
          </w:p>
          <w:p w14:paraId="174CE417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Anregung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70DFC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braucht Hilfe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06F44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Übernahme</w:t>
            </w: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93AC7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Bemerkungen</w:t>
            </w:r>
          </w:p>
        </w:tc>
      </w:tr>
      <w:tr w:rsidR="000D6651" w14:paraId="19BE5EA7" w14:textId="77777777">
        <w:trPr>
          <w:trHeight w:val="262"/>
        </w:trPr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3B0BE" w14:textId="77777777" w:rsidR="000D6651" w:rsidRDefault="000D6651">
            <w:pPr>
              <w:pStyle w:val="berschrift5"/>
              <w:rPr>
                <w:sz w:val="18"/>
              </w:rPr>
            </w:pPr>
            <w:r>
              <w:rPr>
                <w:sz w:val="18"/>
              </w:rPr>
              <w:t>Waschen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0493B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63EF7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A5E1A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8D326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9527D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  <w:lang w:val="en-GB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val="en-GB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  <w:lang w:val="en-GB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  <w:lang w:val="en-GB"/>
              </w:rPr>
              <w:t xml:space="preserve">Bett  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val="en-GB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  <w:lang w:val="en-GB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  <w:lang w:val="en-GB"/>
              </w:rPr>
              <w:t xml:space="preserve">Bad 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val="en-GB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/>
                <w:snapToGrid w:val="0"/>
                <w:color w:val="000000"/>
                <w:sz w:val="18"/>
                <w:lang w:val="en-GB"/>
              </w:rPr>
              <w:t>Waschecke</w:t>
            </w:r>
            <w:proofErr w:type="spellEnd"/>
          </w:p>
        </w:tc>
      </w:tr>
      <w:tr w:rsidR="000D6651" w14:paraId="2BBBC02A" w14:textId="77777777">
        <w:trPr>
          <w:trHeight w:val="262"/>
        </w:trPr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1ECF5" w14:textId="77777777" w:rsidR="000D6651" w:rsidRDefault="000D6651">
            <w:pPr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18"/>
              </w:rPr>
              <w:t>Duschen/Baden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C46FF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C963A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C1700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B0C14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B3423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  <w:tr w:rsidR="000D6651" w14:paraId="0671DB28" w14:textId="77777777">
        <w:trPr>
          <w:trHeight w:val="262"/>
        </w:trPr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7CD7F" w14:textId="77777777" w:rsidR="000D6651" w:rsidRDefault="000D6651">
            <w:pPr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18"/>
              </w:rPr>
              <w:t>An- Auskleiden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355FD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6D320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E7B84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571C3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A1484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</w:tbl>
    <w:p w14:paraId="58F140C8" w14:textId="77777777" w:rsidR="000D6651" w:rsidRDefault="000D6651">
      <w:pPr>
        <w:rPr>
          <w:rFonts w:ascii="Arial" w:hAnsi="Arial"/>
          <w:sz w:val="1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98"/>
        <w:gridCol w:w="1535"/>
        <w:gridCol w:w="725"/>
        <w:gridCol w:w="1293"/>
        <w:gridCol w:w="1263"/>
        <w:gridCol w:w="504"/>
        <w:gridCol w:w="1059"/>
        <w:gridCol w:w="1386"/>
      </w:tblGrid>
      <w:tr w:rsidR="000D6651" w14:paraId="6D86DD39" w14:textId="77777777">
        <w:trPr>
          <w:trHeight w:val="322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  <w:vAlign w:val="center"/>
          </w:tcPr>
          <w:p w14:paraId="3A4F1BC9" w14:textId="77777777" w:rsidR="000D6651" w:rsidRDefault="000D6651">
            <w:pPr>
              <w:pStyle w:val="berschrift7"/>
            </w:pPr>
            <w:r>
              <w:t>II. Ernährung</w:t>
            </w:r>
          </w:p>
        </w:tc>
        <w:tc>
          <w:tcPr>
            <w:tcW w:w="1535" w:type="dxa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  <w:vAlign w:val="center"/>
          </w:tcPr>
          <w:p w14:paraId="07E9D3C7" w14:textId="77777777" w:rsidR="000D6651" w:rsidRDefault="000D6651">
            <w:pPr>
              <w:jc w:val="right"/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</w:p>
        </w:tc>
        <w:tc>
          <w:tcPr>
            <w:tcW w:w="725" w:type="dxa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14:paraId="306E2008" w14:textId="77777777" w:rsidR="000D6651" w:rsidRDefault="000D6651">
            <w:pPr>
              <w:jc w:val="right"/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</w:p>
        </w:tc>
        <w:tc>
          <w:tcPr>
            <w:tcW w:w="1293" w:type="dxa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14:paraId="0BCFA93A" w14:textId="77777777" w:rsidR="000D6651" w:rsidRDefault="000D6651">
            <w:pPr>
              <w:jc w:val="right"/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</w:p>
        </w:tc>
        <w:tc>
          <w:tcPr>
            <w:tcW w:w="1263" w:type="dxa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14:paraId="389BD323" w14:textId="77777777" w:rsidR="000D6651" w:rsidRDefault="000D6651">
            <w:pPr>
              <w:jc w:val="right"/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</w:p>
        </w:tc>
        <w:tc>
          <w:tcPr>
            <w:tcW w:w="504" w:type="dxa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14:paraId="4CFFC0FA" w14:textId="77777777" w:rsidR="000D6651" w:rsidRDefault="000D6651">
            <w:pPr>
              <w:jc w:val="right"/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</w:p>
        </w:tc>
        <w:tc>
          <w:tcPr>
            <w:tcW w:w="1059" w:type="dxa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14:paraId="0A9B19CE" w14:textId="77777777" w:rsidR="000D6651" w:rsidRDefault="000D6651">
            <w:pPr>
              <w:jc w:val="right"/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</w:p>
        </w:tc>
        <w:tc>
          <w:tcPr>
            <w:tcW w:w="13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7B39A549" w14:textId="77777777" w:rsidR="000D6651" w:rsidRDefault="000D6651">
            <w:pPr>
              <w:jc w:val="right"/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</w:p>
        </w:tc>
      </w:tr>
      <w:tr w:rsidR="000D6651" w14:paraId="47B24276" w14:textId="77777777">
        <w:trPr>
          <w:cantSplit/>
          <w:trHeight w:val="262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1CFB6" w14:textId="77777777" w:rsidR="000D6651" w:rsidRDefault="000D6651">
            <w:pPr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18"/>
              </w:rPr>
              <w:t>Hilfestellung</w:t>
            </w:r>
          </w:p>
        </w:tc>
        <w:tc>
          <w:tcPr>
            <w:tcW w:w="1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A6AA3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nein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9A9CF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ja</w:t>
            </w:r>
          </w:p>
        </w:tc>
        <w:tc>
          <w:tcPr>
            <w:tcW w:w="55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445B0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</w:tbl>
    <w:p w14:paraId="1CAC7453" w14:textId="77777777" w:rsidR="000D6651" w:rsidRDefault="000D6651">
      <w:pPr>
        <w:rPr>
          <w:rFonts w:ascii="Arial" w:hAnsi="Arial"/>
          <w:sz w:val="1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98"/>
        <w:gridCol w:w="1560"/>
        <w:gridCol w:w="1417"/>
        <w:gridCol w:w="992"/>
        <w:gridCol w:w="1276"/>
        <w:gridCol w:w="1276"/>
        <w:gridCol w:w="1276"/>
      </w:tblGrid>
      <w:tr w:rsidR="000D6651" w14:paraId="1B125713" w14:textId="77777777">
        <w:trPr>
          <w:trHeight w:val="322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  <w:vAlign w:val="center"/>
          </w:tcPr>
          <w:p w14:paraId="1EF74442" w14:textId="77777777" w:rsidR="000D6651" w:rsidRDefault="000D6651">
            <w:pPr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24"/>
              </w:rPr>
              <w:t>III. Ausscheiden</w:t>
            </w:r>
          </w:p>
        </w:tc>
        <w:tc>
          <w:tcPr>
            <w:tcW w:w="1560" w:type="dxa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14:paraId="0F0262FC" w14:textId="77777777" w:rsidR="000D6651" w:rsidRDefault="000D6651">
            <w:pPr>
              <w:jc w:val="right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14:paraId="699C0A34" w14:textId="77777777" w:rsidR="000D6651" w:rsidRDefault="000D6651">
            <w:pPr>
              <w:jc w:val="right"/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14:paraId="2240509F" w14:textId="77777777" w:rsidR="000D6651" w:rsidRDefault="000D6651">
            <w:pPr>
              <w:jc w:val="right"/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14:paraId="1861B48A" w14:textId="77777777" w:rsidR="000D6651" w:rsidRDefault="000D6651">
            <w:pPr>
              <w:jc w:val="right"/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14:paraId="7757BE43" w14:textId="77777777" w:rsidR="000D6651" w:rsidRDefault="000D6651">
            <w:pPr>
              <w:jc w:val="right"/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7C2B1004" w14:textId="77777777" w:rsidR="000D6651" w:rsidRDefault="000D6651">
            <w:pPr>
              <w:jc w:val="right"/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</w:p>
        </w:tc>
      </w:tr>
      <w:tr w:rsidR="000D6651" w14:paraId="4C2B2DB7" w14:textId="77777777">
        <w:trPr>
          <w:trHeight w:val="262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343DA" w14:textId="77777777" w:rsidR="000D6651" w:rsidRDefault="000D6651">
            <w:pPr>
              <w:pStyle w:val="berschrift4"/>
              <w:rPr>
                <w:rFonts w:ascii="Arial" w:hAnsi="Arial"/>
              </w:rPr>
            </w:pPr>
            <w:r>
              <w:rPr>
                <w:rFonts w:ascii="Arial" w:hAnsi="Arial"/>
              </w:rPr>
              <w:t>Hilfestellung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ED4C3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nein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1E5437C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 xml:space="preserve">ja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35AD5A0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Toilette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20C0D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Nachtstuhl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54005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Urinflasche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5A582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Steckbecken</w:t>
            </w:r>
          </w:p>
        </w:tc>
      </w:tr>
      <w:tr w:rsidR="000D6651" w14:paraId="767D7D72" w14:textId="77777777">
        <w:trPr>
          <w:cantSplit/>
          <w:trHeight w:val="262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595E1" w14:textId="77777777" w:rsidR="000D6651" w:rsidRDefault="000D6651">
            <w:pPr>
              <w:pStyle w:val="berschrift4"/>
              <w:rPr>
                <w:rFonts w:ascii="Arial" w:hAnsi="Arial"/>
              </w:rPr>
            </w:pPr>
            <w:r>
              <w:rPr>
                <w:rFonts w:ascii="Arial" w:hAnsi="Arial"/>
              </w:rPr>
              <w:t>Stuhlinkontinenz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3AEC2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nein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41008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gelegentlich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7EEA8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ja</w:t>
            </w:r>
          </w:p>
        </w:tc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B5E4D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  <w:tr w:rsidR="000D6651" w14:paraId="49625B50" w14:textId="77777777">
        <w:trPr>
          <w:cantSplit/>
          <w:trHeight w:val="262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27793" w14:textId="77777777" w:rsidR="000D6651" w:rsidRDefault="000D6651">
            <w:pPr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18"/>
              </w:rPr>
              <w:t>Harninkontinenz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2114D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 xml:space="preserve">nein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E9B13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gelegentlich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01B85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ja</w:t>
            </w:r>
          </w:p>
        </w:tc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C7B49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  <w:tr w:rsidR="000D6651" w14:paraId="6A56A44A" w14:textId="77777777">
        <w:trPr>
          <w:cantSplit/>
          <w:trHeight w:val="262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5E3F4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6E3F4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Blasenkatheter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3D916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Cystofix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C0BD7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CH:</w:t>
            </w:r>
          </w:p>
        </w:tc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F11B2" w14:textId="77777777" w:rsidR="000D6651" w:rsidRDefault="000D6651">
            <w:pPr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18"/>
              </w:rPr>
              <w:t>gelegt / gewechselt am:</w:t>
            </w:r>
          </w:p>
        </w:tc>
      </w:tr>
    </w:tbl>
    <w:p w14:paraId="18E9A7CA" w14:textId="77777777" w:rsidR="000D6651" w:rsidRDefault="000D6651">
      <w:pPr>
        <w:rPr>
          <w:rFonts w:ascii="Arial" w:hAnsi="Arial"/>
          <w:sz w:val="1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25"/>
        <w:gridCol w:w="1356"/>
        <w:gridCol w:w="1411"/>
        <w:gridCol w:w="1275"/>
        <w:gridCol w:w="1276"/>
        <w:gridCol w:w="2552"/>
      </w:tblGrid>
      <w:tr w:rsidR="000D6651" w14:paraId="38839699" w14:textId="77777777">
        <w:trPr>
          <w:trHeight w:val="322"/>
        </w:trPr>
        <w:tc>
          <w:tcPr>
            <w:tcW w:w="3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6D6C25A" w14:textId="77777777" w:rsidR="000D6651" w:rsidRDefault="000D6651">
            <w:pPr>
              <w:pStyle w:val="berschrift7"/>
            </w:pPr>
            <w:r>
              <w:t>IV. Bewegung / Lagerung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07EAEBF6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5A6AFA1B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5509D16C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74B4007C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0D6651" w14:paraId="39FBF44C" w14:textId="77777777">
        <w:trPr>
          <w:trHeight w:val="262"/>
        </w:trPr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547AC" w14:textId="77777777" w:rsidR="000D6651" w:rsidRDefault="000D6651">
            <w:pPr>
              <w:jc w:val="right"/>
              <w:rPr>
                <w:rFonts w:ascii="Arial" w:hAnsi="Arial"/>
                <w:b/>
                <w:snapToGrid w:val="0"/>
                <w:color w:val="000000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B4E07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ohne Hilfe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D3363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braucht Anregung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95CCA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braucht Hilfe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9ACF1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nicht möglich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C6143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Bemerkungen</w:t>
            </w:r>
          </w:p>
        </w:tc>
      </w:tr>
      <w:tr w:rsidR="000D6651" w14:paraId="3D315B1D" w14:textId="77777777">
        <w:trPr>
          <w:trHeight w:val="262"/>
        </w:trPr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7E0DA" w14:textId="77777777" w:rsidR="000D6651" w:rsidRDefault="000D6651">
            <w:pPr>
              <w:pStyle w:val="berschrift4"/>
              <w:rPr>
                <w:rFonts w:ascii="Arial" w:hAnsi="Arial"/>
              </w:rPr>
            </w:pPr>
            <w:r>
              <w:rPr>
                <w:rFonts w:ascii="Arial" w:hAnsi="Arial"/>
              </w:rPr>
              <w:t>Aufstehen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9CB7C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0280B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CF939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1E7A3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0094C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  <w:lang w:val="en-GB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val="en-GB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  <w:lang w:val="en-GB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  <w:lang w:val="en-GB"/>
              </w:rPr>
              <w:t>Bett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val="en-GB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  <w:lang w:val="en-GB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  <w:lang w:val="en-GB"/>
              </w:rPr>
              <w:t xml:space="preserve">Bad 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val="en-GB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proofErr w:type="spellStart"/>
            <w:r>
              <w:rPr>
                <w:rFonts w:ascii="Arial" w:hAnsi="Arial"/>
                <w:snapToGrid w:val="0"/>
                <w:color w:val="000000"/>
                <w:sz w:val="18"/>
                <w:lang w:val="en-GB"/>
              </w:rPr>
              <w:t>Waschecke</w:t>
            </w:r>
            <w:proofErr w:type="spellEnd"/>
          </w:p>
        </w:tc>
      </w:tr>
      <w:tr w:rsidR="000D6651" w14:paraId="5B9BBD35" w14:textId="77777777">
        <w:trPr>
          <w:trHeight w:val="262"/>
        </w:trPr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12B59" w14:textId="77777777" w:rsidR="000D6651" w:rsidRDefault="000D6651">
            <w:pPr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18"/>
              </w:rPr>
              <w:t>Gehen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8B791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72564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266DD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0F797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72462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  <w:tr w:rsidR="000D6651" w14:paraId="02A89D4D" w14:textId="77777777">
        <w:trPr>
          <w:trHeight w:val="262"/>
        </w:trPr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692E5" w14:textId="77777777" w:rsidR="000D6651" w:rsidRDefault="000D6651">
            <w:pPr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18"/>
              </w:rPr>
              <w:t>Gang zur Toilette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DF93C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F6CC8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D0EF1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32F09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02CEF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  <w:tr w:rsidR="000D6651" w14:paraId="786F263E" w14:textId="77777777">
        <w:trPr>
          <w:trHeight w:val="262"/>
        </w:trPr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74999" w14:textId="77777777" w:rsidR="000D6651" w:rsidRDefault="000D6651">
            <w:pPr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18"/>
              </w:rPr>
              <w:t>Gebrauch von Gehhilfen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F3605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83A93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C14AA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16985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9C9CA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  <w:tr w:rsidR="000D6651" w14:paraId="77C93CE9" w14:textId="77777777">
        <w:trPr>
          <w:trHeight w:val="262"/>
        </w:trPr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B0CE3" w14:textId="77777777" w:rsidR="000D6651" w:rsidRDefault="000D6651">
            <w:pPr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18"/>
              </w:rPr>
              <w:t>Gebrauch von Rollstuhl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A3DC0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FCE0F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0F116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DB874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9FD59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  <w:tr w:rsidR="000D6651" w14:paraId="0CC2308F" w14:textId="77777777">
        <w:trPr>
          <w:trHeight w:val="262"/>
        </w:trPr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2A0F7" w14:textId="77777777" w:rsidR="000D6651" w:rsidRDefault="000D6651">
            <w:pPr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18"/>
              </w:rPr>
              <w:t>Sitzen im Stuhl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61A57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D6A20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D2477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CD714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3D8D5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  <w:tr w:rsidR="000D6651" w14:paraId="3D933B6D" w14:textId="77777777">
        <w:trPr>
          <w:cantSplit/>
          <w:trHeight w:val="262"/>
        </w:trPr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D94E0" w14:textId="77777777" w:rsidR="000D6651" w:rsidRDefault="000D6651">
            <w:pPr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18"/>
              </w:rPr>
              <w:t>Transfer</w:t>
            </w:r>
          </w:p>
        </w:tc>
        <w:tc>
          <w:tcPr>
            <w:tcW w:w="78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50E52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 xml:space="preserve">aktiv             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 xml:space="preserve">halbaktiv            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passiv</w:t>
            </w:r>
          </w:p>
        </w:tc>
      </w:tr>
      <w:tr w:rsidR="000D6651" w14:paraId="69EDA89C" w14:textId="77777777">
        <w:trPr>
          <w:trHeight w:val="262"/>
        </w:trPr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BA40E" w14:textId="77777777" w:rsidR="000D6651" w:rsidRDefault="000D6651">
            <w:pPr>
              <w:rPr>
                <w:rFonts w:ascii="Arial" w:hAnsi="Arial"/>
                <w:b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18"/>
              </w:rPr>
              <w:t>Bettlägerig</w:t>
            </w:r>
          </w:p>
        </w:tc>
        <w:tc>
          <w:tcPr>
            <w:tcW w:w="78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AB196A9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 xml:space="preserve">nein              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 xml:space="preserve">ja                       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 xml:space="preserve">Lagerungsart          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>Lagerungswechsel / Häufigkeit</w:t>
            </w:r>
          </w:p>
        </w:tc>
      </w:tr>
    </w:tbl>
    <w:p w14:paraId="5D6A52FE" w14:textId="77777777" w:rsidR="000D6651" w:rsidRDefault="000D6651">
      <w:pPr>
        <w:rPr>
          <w:rFonts w:ascii="Arial" w:hAnsi="Arial"/>
          <w:sz w:val="1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62"/>
        <w:gridCol w:w="1036"/>
        <w:gridCol w:w="993"/>
        <w:gridCol w:w="992"/>
        <w:gridCol w:w="5812"/>
      </w:tblGrid>
      <w:tr w:rsidR="000D6651" w14:paraId="149D7CAE" w14:textId="77777777">
        <w:trPr>
          <w:cantSplit/>
          <w:trHeight w:val="322"/>
        </w:trPr>
        <w:tc>
          <w:tcPr>
            <w:tcW w:w="100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52FED0CF" w14:textId="77777777" w:rsidR="000D6651" w:rsidRDefault="000D6651">
            <w:pPr>
              <w:pStyle w:val="berschrift7"/>
            </w:pPr>
            <w:r>
              <w:t>V. Orientierung</w:t>
            </w:r>
          </w:p>
        </w:tc>
      </w:tr>
      <w:tr w:rsidR="000D6651" w14:paraId="45A9EC89" w14:textId="77777777">
        <w:trPr>
          <w:trHeight w:val="262"/>
        </w:trPr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4CCC4" w14:textId="77777777" w:rsidR="000D6651" w:rsidRDefault="000D6651">
            <w:pPr>
              <w:jc w:val="right"/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065D4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ja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F3BC7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 xml:space="preserve">zeitweise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4F8E3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 xml:space="preserve">nein 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D141F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Bemerkungen</w:t>
            </w:r>
          </w:p>
        </w:tc>
      </w:tr>
      <w:tr w:rsidR="000D6651" w14:paraId="5C414B46" w14:textId="77777777">
        <w:trPr>
          <w:cantSplit/>
          <w:trHeight w:val="262"/>
        </w:trPr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4269A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Zeitlich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9ABD4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19B3C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D47FA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F3357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  <w:tr w:rsidR="000D6651" w14:paraId="7837ACFE" w14:textId="77777777">
        <w:trPr>
          <w:cantSplit/>
          <w:trHeight w:val="262"/>
        </w:trPr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19EE3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Zur Person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937DF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10B79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21A44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67F89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  <w:tr w:rsidR="000D6651" w14:paraId="762A8BC8" w14:textId="77777777">
        <w:trPr>
          <w:cantSplit/>
          <w:trHeight w:val="262"/>
        </w:trPr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480CA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Örtlich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D8A3D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D4396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6D43F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92704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  <w:tr w:rsidR="000D6651" w14:paraId="1D2BDECA" w14:textId="77777777">
        <w:trPr>
          <w:cantSplit/>
          <w:trHeight w:val="262"/>
        </w:trPr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174DC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Situativ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D09D8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F68DA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654AD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B56C0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</w:tbl>
    <w:p w14:paraId="370EB975" w14:textId="77777777" w:rsidR="000D6651" w:rsidRDefault="000D6651">
      <w:pPr>
        <w:rPr>
          <w:rFonts w:ascii="Arial" w:hAnsi="Arial"/>
          <w:sz w:val="1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57"/>
        <w:gridCol w:w="1275"/>
        <w:gridCol w:w="993"/>
        <w:gridCol w:w="3402"/>
        <w:gridCol w:w="2268"/>
      </w:tblGrid>
      <w:tr w:rsidR="000D6651" w14:paraId="19608ACC" w14:textId="77777777">
        <w:trPr>
          <w:cantSplit/>
          <w:trHeight w:val="322"/>
        </w:trPr>
        <w:tc>
          <w:tcPr>
            <w:tcW w:w="100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4AEDA1AF" w14:textId="77777777" w:rsidR="000D6651" w:rsidRDefault="000D6651">
            <w:pPr>
              <w:pStyle w:val="berschrift7"/>
            </w:pPr>
            <w:r>
              <w:t xml:space="preserve">VI. Spezielle Aspekte / Pflegemaßnahmen </w:t>
            </w:r>
          </w:p>
        </w:tc>
      </w:tr>
      <w:tr w:rsidR="000D6651" w14:paraId="0B94F717" w14:textId="77777777">
        <w:trPr>
          <w:trHeight w:val="262"/>
        </w:trPr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96DE2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Dekubitus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92C4E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nein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55E76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 xml:space="preserve"> ja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5C28F" w14:textId="77777777" w:rsidR="000D6651" w:rsidRDefault="000D6651">
            <w:pPr>
              <w:jc w:val="center"/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Gefahr laut Norton-</w:t>
            </w:r>
            <w:proofErr w:type="spellStart"/>
            <w:r>
              <w:rPr>
                <w:rFonts w:ascii="Arial" w:hAnsi="Arial"/>
                <w:sz w:val="18"/>
              </w:rPr>
              <w:t>Skalaa</w:t>
            </w:r>
            <w:proofErr w:type="spellEnd"/>
            <w:r>
              <w:rPr>
                <w:rFonts w:ascii="Arial" w:hAnsi="Arial"/>
                <w:sz w:val="18"/>
              </w:rPr>
              <w:t xml:space="preserve"> / Waterloo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5E528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Bemerkungen</w:t>
            </w:r>
          </w:p>
        </w:tc>
      </w:tr>
      <w:tr w:rsidR="000D6651" w14:paraId="73980AAC" w14:textId="77777777">
        <w:trPr>
          <w:cantSplit/>
          <w:trHeight w:val="262"/>
        </w:trPr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7F2BD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Wunden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81E25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nein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9310F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891A73">
              <w:rPr>
                <w:rFonts w:ascii="Arial" w:hAnsi="Arial"/>
                <w:sz w:val="18"/>
              </w:rPr>
            </w:r>
            <w:r w:rsidR="00891A73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napToGrid w:val="0"/>
                <w:color w:val="000000"/>
                <w:sz w:val="18"/>
              </w:rPr>
              <w:t xml:space="preserve"> ja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BC817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  <w:tr w:rsidR="000D6651" w14:paraId="37D9572B" w14:textId="77777777">
        <w:trPr>
          <w:cantSplit/>
          <w:trHeight w:val="262"/>
        </w:trPr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E4D1D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Infektion</w:t>
            </w:r>
          </w:p>
        </w:tc>
        <w:tc>
          <w:tcPr>
            <w:tcW w:w="79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12947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  <w:tr w:rsidR="000D6651" w14:paraId="2D64C9BE" w14:textId="77777777">
        <w:trPr>
          <w:cantSplit/>
          <w:trHeight w:val="262"/>
        </w:trPr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1E650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  <w:r>
              <w:rPr>
                <w:rFonts w:ascii="Arial" w:hAnsi="Arial"/>
                <w:snapToGrid w:val="0"/>
                <w:color w:val="000000"/>
                <w:sz w:val="18"/>
              </w:rPr>
              <w:t>Sonstiges</w:t>
            </w:r>
          </w:p>
        </w:tc>
        <w:tc>
          <w:tcPr>
            <w:tcW w:w="79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D4ECD" w14:textId="77777777" w:rsidR="000D6651" w:rsidRDefault="000D6651">
            <w:pPr>
              <w:rPr>
                <w:rFonts w:ascii="Arial" w:hAnsi="Arial"/>
                <w:snapToGrid w:val="0"/>
                <w:color w:val="000000"/>
                <w:sz w:val="18"/>
              </w:rPr>
            </w:pPr>
          </w:p>
        </w:tc>
      </w:tr>
    </w:tbl>
    <w:p w14:paraId="0E9C4B81" w14:textId="77777777" w:rsidR="000D6651" w:rsidRDefault="000D6651">
      <w:pPr>
        <w:rPr>
          <w:rFonts w:ascii="Arial" w:hAnsi="Arial"/>
          <w:sz w:val="18"/>
        </w:rPr>
      </w:pPr>
    </w:p>
    <w:p w14:paraId="1D09404C" w14:textId="77777777" w:rsidR="000D6651" w:rsidRDefault="000D6651">
      <w:pPr>
        <w:rPr>
          <w:rFonts w:ascii="Arial" w:hAnsi="Arial"/>
          <w:sz w:val="6"/>
        </w:rPr>
      </w:pPr>
    </w:p>
    <w:p w14:paraId="06F47270" w14:textId="1C9D8D31" w:rsidR="000D6651" w:rsidRDefault="0097023B">
      <w:pPr>
        <w:rPr>
          <w:rFonts w:ascii="Arial" w:hAnsi="Arial"/>
          <w:sz w:val="18"/>
        </w:rPr>
      </w:pPr>
      <w:r>
        <w:rPr>
          <w:rFonts w:ascii="Arial" w:hAnsi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767657E1" wp14:editId="79DFDFE7">
                <wp:simplePos x="0" y="0"/>
                <wp:positionH relativeFrom="column">
                  <wp:posOffset>3074670</wp:posOffset>
                </wp:positionH>
                <wp:positionV relativeFrom="paragraph">
                  <wp:posOffset>116840</wp:posOffset>
                </wp:positionV>
                <wp:extent cx="331724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7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3F2289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1pt,9.2pt" to="503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" o:allowincell="f"/>
            </w:pict>
          </mc:Fallback>
        </mc:AlternateContent>
      </w:r>
      <w:r w:rsidR="000D6651">
        <w:rPr>
          <w:rFonts w:ascii="Arial" w:hAnsi="Arial"/>
          <w:sz w:val="18"/>
        </w:rPr>
        <w:t xml:space="preserve">Für Rückfragen stehen wir Ihnen gerne zur Verfügung! </w:t>
      </w:r>
      <w:r w:rsidR="000D6651">
        <w:rPr>
          <w:rFonts w:ascii="Arial" w:hAnsi="Arial"/>
          <w:sz w:val="18"/>
        </w:rPr>
        <w:tab/>
      </w:r>
      <w:r w:rsidR="000D6651">
        <w:rPr>
          <w:rFonts w:ascii="Arial (W1)" w:hAnsi="Arial (W1)"/>
          <w:b/>
          <w:bCs/>
        </w:rPr>
        <w:t>Mühlenkreiskliniken, KH Lübbecke</w:t>
      </w:r>
    </w:p>
    <w:p w14:paraId="6AD6E975" w14:textId="77777777" w:rsidR="000D6651" w:rsidRDefault="000D6651">
      <w:pPr>
        <w:pStyle w:val="Kopfzeile"/>
        <w:tabs>
          <w:tab w:val="clear" w:pos="4536"/>
          <w:tab w:val="clear" w:pos="9072"/>
        </w:tabs>
        <w:rPr>
          <w:rFonts w:ascii="Arial" w:hAnsi="Arial"/>
        </w:rPr>
      </w:pPr>
    </w:p>
    <w:p w14:paraId="51C7253D" w14:textId="77777777" w:rsidR="000D6651" w:rsidRDefault="000D6651">
      <w:pPr>
        <w:spacing w:line="408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t>Ansprechpartner/in:</w:t>
      </w:r>
      <w:r>
        <w:rPr>
          <w:rFonts w:ascii="Arial" w:hAnsi="Arial"/>
          <w:sz w:val="18"/>
        </w:rPr>
        <w:tab/>
        <w:t>______________________</w:t>
      </w:r>
    </w:p>
    <w:p w14:paraId="5FEC7930" w14:textId="77777777" w:rsidR="000D6651" w:rsidRDefault="000D6651">
      <w:pPr>
        <w:spacing w:line="408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t>Tel.-Nr.: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______________________</w:t>
      </w:r>
    </w:p>
    <w:p w14:paraId="0DF21316" w14:textId="77777777" w:rsidR="000D6651" w:rsidRDefault="000D6651">
      <w:pPr>
        <w:spacing w:line="408" w:lineRule="auto"/>
        <w:rPr>
          <w:rFonts w:ascii="Arial" w:hAnsi="Arial"/>
          <w:i/>
          <w:iCs/>
          <w:sz w:val="24"/>
        </w:rPr>
      </w:pPr>
      <w:r>
        <w:rPr>
          <w:rFonts w:ascii="Arial" w:hAnsi="Arial"/>
          <w:sz w:val="18"/>
        </w:rPr>
        <w:t>Datum / Unterschrift</w:t>
      </w:r>
      <w:r>
        <w:rPr>
          <w:rFonts w:ascii="Arial" w:hAnsi="Arial"/>
          <w:sz w:val="18"/>
        </w:rPr>
        <w:tab/>
        <w:t>______________________</w:t>
      </w:r>
    </w:p>
    <w:sectPr w:rsidR="000D6651">
      <w:headerReference w:type="default" r:id="rId8"/>
      <w:footerReference w:type="default" r:id="rId9"/>
      <w:pgSz w:w="11906" w:h="16838"/>
      <w:pgMar w:top="340" w:right="567" w:bottom="45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5C8BC" w14:textId="77777777" w:rsidR="00365D94" w:rsidRDefault="00365D94">
      <w:r>
        <w:separator/>
      </w:r>
    </w:p>
  </w:endnote>
  <w:endnote w:type="continuationSeparator" w:id="0">
    <w:p w14:paraId="36759763" w14:textId="77777777" w:rsidR="00365D94" w:rsidRDefault="00365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Garamond (WE)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3E371" w14:textId="722D598B" w:rsidR="000D6651" w:rsidRDefault="004B2973">
    <w:pPr>
      <w:rPr>
        <w:rFonts w:ascii="Arial" w:hAnsi="Arial"/>
        <w:bCs/>
        <w:sz w:val="18"/>
      </w:rPr>
    </w:pPr>
    <w:r>
      <w:rPr>
        <w:rFonts w:ascii="Arial" w:hAnsi="Arial"/>
        <w:bCs/>
        <w:sz w:val="18"/>
      </w:rPr>
      <w:t xml:space="preserve">Pflegeverlegungsbericht </w:t>
    </w:r>
    <w:r w:rsidR="000D6651">
      <w:rPr>
        <w:rFonts w:ascii="Arial" w:hAnsi="Arial"/>
        <w:bCs/>
        <w:sz w:val="18"/>
      </w:rPr>
      <w:t>F.PD.HV.28.00</w:t>
    </w:r>
  </w:p>
  <w:p w14:paraId="63793BC4" w14:textId="77777777" w:rsidR="000D6651" w:rsidRDefault="000D6651">
    <w:pPr>
      <w:rPr>
        <w:rFonts w:ascii="Arial" w:hAnsi="Arial"/>
        <w:sz w:val="18"/>
      </w:rPr>
    </w:pP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  <w:t xml:space="preserve"> </w:t>
    </w:r>
  </w:p>
  <w:p w14:paraId="3CF6C69D" w14:textId="4CAF8809" w:rsidR="000D6651" w:rsidRDefault="000D6651">
    <w:pPr>
      <w:pStyle w:val="Fuzeile"/>
      <w:rPr>
        <w:sz w:val="16"/>
      </w:rPr>
    </w:pPr>
    <w:r>
      <w:rPr>
        <w:rFonts w:ascii="Arial" w:hAnsi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164348" w14:textId="77777777" w:rsidR="00365D94" w:rsidRDefault="00365D94">
      <w:r>
        <w:separator/>
      </w:r>
    </w:p>
  </w:footnote>
  <w:footnote w:type="continuationSeparator" w:id="0">
    <w:p w14:paraId="0EEFE5B1" w14:textId="77777777" w:rsidR="00365D94" w:rsidRDefault="00365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76DFB" w14:textId="77777777" w:rsidR="000D6651" w:rsidRDefault="000D6651">
    <w:pPr>
      <w:pStyle w:val="berschrift1"/>
      <w:rPr>
        <w:rFonts w:ascii="Arial" w:hAnsi="Arial"/>
        <w:i/>
        <w:sz w:val="24"/>
      </w:rPr>
    </w:pPr>
  </w:p>
  <w:p w14:paraId="36F318CA" w14:textId="77777777" w:rsidR="000D6651" w:rsidRDefault="000D6651">
    <w:pPr>
      <w:pStyle w:val="berschrift1"/>
      <w:rPr>
        <w:rFonts w:ascii="Arial" w:hAnsi="Arial"/>
        <w:i/>
        <w:sz w:val="28"/>
      </w:rPr>
    </w:pPr>
  </w:p>
  <w:p w14:paraId="270AD8B9" w14:textId="77777777" w:rsidR="000D6651" w:rsidRDefault="000D6651">
    <w:pPr>
      <w:pStyle w:val="berschrift1"/>
      <w:rPr>
        <w:rFonts w:ascii="Arial" w:hAnsi="Arial"/>
        <w:sz w:val="28"/>
      </w:rPr>
    </w:pPr>
    <w:r>
      <w:rPr>
        <w:rFonts w:ascii="Arial" w:hAnsi="Arial"/>
        <w:i/>
        <w:sz w:val="28"/>
      </w:rPr>
      <w:t xml:space="preserve"> </w:t>
    </w:r>
    <w:r>
      <w:rPr>
        <w:rFonts w:ascii="Arial" w:hAnsi="Arial"/>
        <w:sz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52C216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970E02"/>
    <w:multiLevelType w:val="singleLevel"/>
    <w:tmpl w:val="407AE7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45FA40F0"/>
    <w:multiLevelType w:val="singleLevel"/>
    <w:tmpl w:val="FE84D8A8"/>
    <w:lvl w:ilvl="0">
      <w:start w:val="1"/>
      <w:numFmt w:val="bullet"/>
      <w:lvlText w:val=""/>
      <w:lvlJc w:val="left"/>
      <w:pPr>
        <w:tabs>
          <w:tab w:val="num" w:pos="417"/>
        </w:tabs>
        <w:ind w:left="340" w:hanging="283"/>
      </w:pPr>
      <w:rPr>
        <w:rFonts w:ascii="Symbol" w:hAnsi="Symbol" w:hint="default"/>
      </w:rPr>
    </w:lvl>
  </w:abstractNum>
  <w:abstractNum w:abstractNumId="3" w15:restartNumberingAfterBreak="0">
    <w:nsid w:val="69A81EA5"/>
    <w:multiLevelType w:val="singleLevel"/>
    <w:tmpl w:val="CE32EF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EB"/>
    <w:rsid w:val="000D6651"/>
    <w:rsid w:val="00365D94"/>
    <w:rsid w:val="004B2973"/>
    <w:rsid w:val="00891A73"/>
    <w:rsid w:val="00944EEB"/>
    <w:rsid w:val="0097023B"/>
    <w:rsid w:val="00D9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o:colormru v:ext="edit" colors="#ff9"/>
    </o:shapedefaults>
    <o:shapelayout v:ext="edit">
      <o:idmap v:ext="edit" data="1"/>
    </o:shapelayout>
  </w:shapeDefaults>
  <w:decimalSymbol w:val=","/>
  <w:listSeparator w:val=";"/>
  <w14:docId w14:val="083983B6"/>
  <w15:chartTrackingRefBased/>
  <w15:docId w15:val="{21C2A389-7896-414A-9F42-8EBACF18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/>
      <w:b/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lbertus (WE)" w:hAnsi="Albertus (WE)"/>
      <w:b/>
      <w:snapToGrid w:val="0"/>
      <w:color w:val="000000"/>
      <w:sz w:val="1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Arial" w:hAnsi="Arial"/>
      <w:b/>
      <w:snapToGrid w:val="0"/>
      <w:color w:val="000000"/>
    </w:rPr>
  </w:style>
  <w:style w:type="paragraph" w:styleId="berschrift6">
    <w:name w:val="heading 6"/>
    <w:basedOn w:val="Standard"/>
    <w:next w:val="Standard"/>
    <w:qFormat/>
    <w:pPr>
      <w:keepNext/>
      <w:jc w:val="center"/>
      <w:outlineLvl w:val="5"/>
    </w:pPr>
    <w:rPr>
      <w:rFonts w:ascii="Arial" w:hAnsi="Arial"/>
      <w:b/>
      <w:color w:val="800080"/>
      <w:sz w:val="1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rial" w:hAnsi="Arial"/>
      <w:b/>
      <w:snapToGrid w:val="0"/>
      <w:color w:val="000000"/>
      <w:sz w:val="24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i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rFonts w:ascii="Garamond (WE)" w:hAnsi="Garamond (WE)"/>
      <w:sz w:val="22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2">
    <w:name w:val="Body Text 2"/>
    <w:basedOn w:val="Standard"/>
    <w:semiHidden/>
    <w:rPr>
      <w:rFonts w:ascii="Arial" w:hAnsi="Arial"/>
      <w:b/>
      <w:sz w:val="28"/>
    </w:rPr>
  </w:style>
  <w:style w:type="paragraph" w:styleId="Textkrper3">
    <w:name w:val="Body Text 3"/>
    <w:basedOn w:val="Standard"/>
    <w:semiHidden/>
    <w:rPr>
      <w:sz w:val="24"/>
    </w:rPr>
  </w:style>
  <w:style w:type="paragraph" w:styleId="Aufzhlungszeichen">
    <w:name w:val="List Bullet"/>
    <w:basedOn w:val="Standard"/>
    <w:autoRedefine/>
    <w:semiHidden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Heimnotwendigkeitspaket%20V%202%200%20-%2015%2012%202003%20Iwaj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Heimnotwendigkeitspaket V 2 0 - 15 12 2003 Iwaj</Template>
  <TotalTime>0</TotalTime>
  <Pages>1</Pages>
  <Words>223</Words>
  <Characters>2750</Characters>
  <Application>Microsoft Office Word</Application>
  <DocSecurity>0</DocSecurity>
  <Lines>22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Mitteilung über sich abzeichnende Pflegebedürftigkeit an den MDK /SMD und die Pflegekasse / Antrag auf Pflegeleistungen (§ 33 SGB XI)</vt:lpstr>
    </vt:vector>
  </TitlesOfParts>
  <Company>Klinik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Mitteilung über sich abzeichnende Pflegebedürftigkeit an den MDK /SMD und die Pflegekasse / Antrag auf Pflegeleistungen (§ 33 SGB XI)</dc:title>
  <dc:subject/>
  <dc:creator>MATERNUS</dc:creator>
  <cp:keywords/>
  <dc:description/>
  <cp:lastModifiedBy>Silke Hein</cp:lastModifiedBy>
  <cp:revision>4</cp:revision>
  <cp:lastPrinted>2019-11-28T10:30:00Z</cp:lastPrinted>
  <dcterms:created xsi:type="dcterms:W3CDTF">2019-11-25T18:42:00Z</dcterms:created>
  <dcterms:modified xsi:type="dcterms:W3CDTF">2023-01-31T14:30:00Z</dcterms:modified>
</cp:coreProperties>
</file>